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32A0B" w:rsidRDefault="00EA409B" w:rsidP="00C45D19">
      <w:r>
        <w:rPr>
          <w:noProof/>
          <w:kern w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0" allowOverlap="1" wp14:anchorId="2DE47EBE" wp14:editId="31DEF952">
                <wp:simplePos x="0" y="0"/>
                <wp:positionH relativeFrom="margin">
                  <wp:align>right</wp:align>
                </wp:positionH>
                <wp:positionV relativeFrom="margin">
                  <wp:posOffset>-304800</wp:posOffset>
                </wp:positionV>
                <wp:extent cx="5778500" cy="85344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78500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6717" w:rsidRPr="00DD2D1D" w:rsidRDefault="00446717" w:rsidP="00446717">
                            <w:pPr>
                              <w:pStyle w:val="Heading1"/>
                              <w:jc w:val="center"/>
                              <w:rPr>
                                <w:b/>
                                <w:color w:val="365F91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Kid’s Creations Workshop</w:t>
                            </w:r>
                          </w:p>
                          <w:p w:rsidR="00446717" w:rsidRPr="00001E8A" w:rsidRDefault="00CE62A9" w:rsidP="00446717">
                            <w:pPr>
                              <w:jc w:val="center"/>
                              <w:rPr>
                                <w:b/>
                                <w:color w:val="558D4D"/>
                                <w:sz w:val="52"/>
                                <w:szCs w:val="52"/>
                              </w:rPr>
                            </w:pPr>
                            <w:r w:rsidRPr="00001E8A">
                              <w:rPr>
                                <w:b/>
                                <w:color w:val="558D4D"/>
                                <w:sz w:val="52"/>
                                <w:szCs w:val="52"/>
                              </w:rPr>
                              <w:t>Just for Dad</w:t>
                            </w:r>
                            <w:r w:rsidR="00446717" w:rsidRPr="00001E8A">
                              <w:rPr>
                                <w:b/>
                                <w:color w:val="558D4D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:rsidR="00001E8A" w:rsidRDefault="00CE62A9" w:rsidP="005D704D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Show Dad how awesome he is </w:t>
                            </w:r>
                          </w:p>
                          <w:p w:rsidR="00CE62A9" w:rsidRPr="007E6275" w:rsidRDefault="00CE62A9" w:rsidP="005D704D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a gift</w:t>
                            </w:r>
                            <w:r w:rsidR="00001E8A">
                              <w:rPr>
                                <w:rFonts w:asciiTheme="majorHAnsi" w:hAnsiTheme="majorHAnsi"/>
                                <w:b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he can use </w:t>
                            </w:r>
                            <w:r w:rsidRPr="00001E8A">
                              <w:rPr>
                                <w:rFonts w:asciiTheme="majorHAnsi" w:hAnsiTheme="majorHAnsi"/>
                                <w:b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love.</w:t>
                            </w: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001E8A" w:rsidRDefault="00001E8A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:rsidR="00446717" w:rsidRPr="00001E8A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3E03F2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Kid Creations Registration Form:</w:t>
                            </w:r>
                          </w:p>
                          <w:p w:rsidR="005D704D" w:rsidRDefault="005D704D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Child’s </w:t>
                            </w:r>
                            <w:proofErr w:type="gram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Name  _</w:t>
                            </w:r>
                            <w:proofErr w:type="gram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__________________________ Age ______</w:t>
                            </w:r>
                          </w:p>
                          <w:p w:rsidR="005D704D" w:rsidRDefault="005D704D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Child’s </w:t>
                            </w:r>
                            <w:proofErr w:type="gram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Name  _</w:t>
                            </w:r>
                            <w:proofErr w:type="gram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__________________________ Age ______</w:t>
                            </w:r>
                          </w:p>
                          <w:p w:rsidR="005D704D" w:rsidRDefault="005D704D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Child’s </w:t>
                            </w:r>
                            <w:proofErr w:type="gram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Name  _</w:t>
                            </w:r>
                            <w:proofErr w:type="gram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__________________________ Age ______</w:t>
                            </w:r>
                          </w:p>
                          <w:p w:rsidR="005D704D" w:rsidRDefault="005D704D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Parent’s Name(s) __________________________________</w:t>
                            </w:r>
                          </w:p>
                          <w:p w:rsidR="005D704D" w:rsidRDefault="005D704D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Address __________________________________________</w:t>
                            </w:r>
                          </w:p>
                          <w:p w:rsidR="005D704D" w:rsidRDefault="005D704D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Phone Number ____________________________________</w:t>
                            </w:r>
                          </w:p>
                          <w:p w:rsidR="005D704D" w:rsidRDefault="005D704D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Email address _____________________________________</w:t>
                            </w: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Select your timeslot: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ab/>
                              <w:t>____ 10:30am – 11:30am</w:t>
                            </w:r>
                          </w:p>
                          <w:p w:rsidR="00446717" w:rsidRDefault="00446717" w:rsidP="00CE62A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firstLine="720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ab/>
                              <w:t>____ 11:30am – 12:30pm</w:t>
                            </w: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5C24CE" w:rsidP="00CE62A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____ </w:t>
                            </w:r>
                            <w:r w:rsidR="00446717"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$10 Payment enclosed</w:t>
                            </w:r>
                          </w:p>
                          <w:p w:rsidR="005D704D" w:rsidRDefault="005D704D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EA409B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To volunteer at the event, contact Sally Jarecke at </w:t>
                            </w:r>
                          </w:p>
                          <w:p w:rsidR="00EA409B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402.791.2469</w:t>
                            </w:r>
                            <w:r w:rsidR="00001E8A"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  <w:r w:rsidR="00EA409B"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62A9"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Email your registration to </w:t>
                            </w:r>
                          </w:p>
                          <w:p w:rsidR="00EA409B" w:rsidRDefault="00460E76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hyperlink r:id="rId5" w:history="1">
                              <w:r w:rsidR="00CE62A9" w:rsidRPr="000B4B7D">
                                <w:rPr>
                                  <w:rStyle w:val="Hyperlink"/>
                                  <w:rFonts w:ascii="Calibri" w:eastAsiaTheme="minorHAnsi" w:hAnsi="Calibri" w:cs="Calibri"/>
                                  <w:kern w:val="0"/>
                                  <w:sz w:val="22"/>
                                  <w:szCs w:val="22"/>
                                </w:rPr>
                                <w:t>sally.jarecke@gmail.com</w:t>
                              </w:r>
                            </w:hyperlink>
                            <w:r w:rsidR="00CE62A9"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, or it</w:t>
                            </w:r>
                            <w:r w:rsidR="00446717"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can be dropped off in </w:t>
                            </w:r>
                          </w:p>
                          <w:p w:rsidR="00CE62A9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Village Bill Drop Box at the </w:t>
                            </w:r>
                            <w:r w:rsidR="00001E8A"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Firth 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Community Center </w:t>
                            </w: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front</w:t>
                            </w:r>
                            <w:proofErr w:type="gram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doors, or mailed to:</w:t>
                            </w:r>
                          </w:p>
                          <w:p w:rsidR="00001E8A" w:rsidRDefault="00001E8A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FACET</w:t>
                            </w: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PO Box 38</w:t>
                            </w:r>
                          </w:p>
                          <w:p w:rsidR="00446717" w:rsidRP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HAnsi" w:hAnsi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Firth, NE 68358</w:t>
                            </w:r>
                          </w:p>
                          <w:p w:rsidR="005D704D" w:rsidRDefault="005D704D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001E8A" w:rsidRPr="00EA409B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EA409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Sponsored by FACET </w:t>
                            </w:r>
                          </w:p>
                          <w:p w:rsidR="00446717" w:rsidRDefault="00446717" w:rsidP="0044671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(Firth Area Community Enrichment Team)</w:t>
                            </w:r>
                          </w:p>
                          <w:p w:rsidR="00C45D19" w:rsidRPr="00C45D19" w:rsidRDefault="00C45D19" w:rsidP="00446717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E47E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8pt;margin-top:-24pt;width:455pt;height:672pt;z-index:25165824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" o:allowincell="f" filled="f" stroked="f" strokecolor="black [0]" strokeweight="0" insetpen="t">
                <o:lock v:ext="edit" shapetype="t"/>
                <v:textbox inset="2.85pt,2.85pt,2.85pt,2.85pt">
                  <w:txbxContent>
                    <w:p w:rsidR="00446717" w:rsidRPr="00DD2D1D" w:rsidRDefault="00446717" w:rsidP="00446717">
                      <w:pPr>
                        <w:pStyle w:val="Heading1"/>
                        <w:jc w:val="center"/>
                        <w:rPr>
                          <w:b/>
                          <w:color w:val="365F91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Kid’s Creations Workshop</w:t>
                      </w:r>
                    </w:p>
                    <w:p w:rsidR="00446717" w:rsidRPr="00001E8A" w:rsidRDefault="00CE62A9" w:rsidP="00446717">
                      <w:pPr>
                        <w:jc w:val="center"/>
                        <w:rPr>
                          <w:b/>
                          <w:color w:val="558D4D"/>
                          <w:sz w:val="52"/>
                          <w:szCs w:val="52"/>
                        </w:rPr>
                      </w:pPr>
                      <w:r w:rsidRPr="00001E8A">
                        <w:rPr>
                          <w:b/>
                          <w:color w:val="558D4D"/>
                          <w:sz w:val="52"/>
                          <w:szCs w:val="52"/>
                        </w:rPr>
                        <w:t>Just for Dad</w:t>
                      </w:r>
                      <w:r w:rsidR="00446717" w:rsidRPr="00001E8A">
                        <w:rPr>
                          <w:b/>
                          <w:color w:val="558D4D"/>
                          <w:sz w:val="52"/>
                          <w:szCs w:val="52"/>
                        </w:rPr>
                        <w:t>!</w:t>
                      </w:r>
                    </w:p>
                    <w:p w:rsidR="00001E8A" w:rsidRDefault="00CE62A9" w:rsidP="005D704D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color w:val="215868" w:themeColor="accent5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215868" w:themeColor="accent5" w:themeShade="80"/>
                          <w:sz w:val="32"/>
                          <w:szCs w:val="32"/>
                        </w:rPr>
                        <w:t xml:space="preserve">Show Dad how awesome he is </w:t>
                      </w:r>
                    </w:p>
                    <w:p w:rsidR="00CE62A9" w:rsidRPr="007E6275" w:rsidRDefault="00CE62A9" w:rsidP="005D704D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color w:val="215868" w:themeColor="accent5" w:themeShade="8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215868" w:themeColor="accent5" w:themeShade="80"/>
                          <w:sz w:val="32"/>
                          <w:szCs w:val="32"/>
                        </w:rPr>
                        <w:t>with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215868" w:themeColor="accent5" w:themeShade="80"/>
                          <w:sz w:val="32"/>
                          <w:szCs w:val="32"/>
                        </w:rPr>
                        <w:t xml:space="preserve"> a gift</w:t>
                      </w:r>
                      <w:r w:rsidR="00001E8A">
                        <w:rPr>
                          <w:rFonts w:asciiTheme="majorHAnsi" w:hAnsiTheme="majorHAnsi"/>
                          <w:b/>
                          <w:color w:val="215868" w:themeColor="accent5" w:themeShade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color w:val="215868" w:themeColor="accent5" w:themeShade="80"/>
                          <w:sz w:val="32"/>
                          <w:szCs w:val="32"/>
                        </w:rPr>
                        <w:t xml:space="preserve">he can use </w:t>
                      </w:r>
                      <w:r w:rsidRPr="00001E8A">
                        <w:rPr>
                          <w:rFonts w:asciiTheme="majorHAnsi" w:hAnsiTheme="majorHAnsi"/>
                          <w:b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asciiTheme="majorHAnsi" w:hAnsiTheme="majorHAnsi"/>
                          <w:b/>
                          <w:color w:val="215868" w:themeColor="accent5" w:themeShade="80"/>
                          <w:sz w:val="32"/>
                          <w:szCs w:val="32"/>
                        </w:rPr>
                        <w:t xml:space="preserve"> love.</w:t>
                      </w: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001E8A" w:rsidRDefault="00001E8A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  <w:p w:rsidR="00446717" w:rsidRPr="00001E8A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3E03F2">
                        <w:rPr>
                          <w:rFonts w:ascii="Calibri" w:eastAsiaTheme="minorHAnsi" w:hAnsi="Calibri" w:cs="Calibr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Kid Creations Registration Form:</w:t>
                      </w:r>
                    </w:p>
                    <w:p w:rsidR="005D704D" w:rsidRDefault="005D704D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Child’s </w:t>
                      </w:r>
                      <w:proofErr w:type="gramStart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Name  _</w:t>
                      </w:r>
                      <w:proofErr w:type="gramEnd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__________________________ Age ______</w:t>
                      </w:r>
                    </w:p>
                    <w:p w:rsidR="005D704D" w:rsidRDefault="005D704D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Child’s </w:t>
                      </w:r>
                      <w:proofErr w:type="gramStart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Name  _</w:t>
                      </w:r>
                      <w:proofErr w:type="gramEnd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__________________________ Age ______</w:t>
                      </w:r>
                    </w:p>
                    <w:p w:rsidR="005D704D" w:rsidRDefault="005D704D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Child’s </w:t>
                      </w:r>
                      <w:proofErr w:type="gramStart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Name  _</w:t>
                      </w:r>
                      <w:proofErr w:type="gramEnd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__________________________ Age ______</w:t>
                      </w:r>
                    </w:p>
                    <w:p w:rsidR="005D704D" w:rsidRDefault="005D704D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Parent’s Name(s) __________________________________</w:t>
                      </w:r>
                    </w:p>
                    <w:p w:rsidR="005D704D" w:rsidRDefault="005D704D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Address __________________________________________</w:t>
                      </w:r>
                    </w:p>
                    <w:p w:rsidR="005D704D" w:rsidRDefault="005D704D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Phone Number ____________________________________</w:t>
                      </w:r>
                    </w:p>
                    <w:p w:rsidR="005D704D" w:rsidRDefault="005D704D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Email address _____________________________________</w:t>
                      </w: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Select your timeslot:</w:t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ab/>
                        <w:t>____ 10:30am – 11:30am</w:t>
                      </w:r>
                    </w:p>
                    <w:p w:rsidR="00446717" w:rsidRDefault="00446717" w:rsidP="00CE62A9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firstLine="720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             </w:t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ab/>
                        <w:t>____ 11:30am – 12:30pm</w:t>
                      </w: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5C24CE" w:rsidP="00CE62A9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____ </w:t>
                      </w:r>
                      <w:r w:rsidR="00446717"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$10 Payment enclosed</w:t>
                      </w:r>
                    </w:p>
                    <w:p w:rsidR="005D704D" w:rsidRDefault="005D704D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EA409B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To volunteer at the event, contact Sally Jarecke at </w:t>
                      </w:r>
                    </w:p>
                    <w:p w:rsidR="00EA409B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402.791.2469</w:t>
                      </w:r>
                      <w:r w:rsidR="00001E8A"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.</w:t>
                      </w:r>
                      <w:r w:rsidR="00EA409B"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CE62A9"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Email your registration to </w:t>
                      </w:r>
                    </w:p>
                    <w:p w:rsidR="00EA409B" w:rsidRDefault="00EA409B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hyperlink r:id="rId6" w:history="1">
                        <w:r w:rsidR="00CE62A9" w:rsidRPr="000B4B7D">
                          <w:rPr>
                            <w:rStyle w:val="Hyperlink"/>
                            <w:rFonts w:ascii="Calibri" w:eastAsiaTheme="minorHAnsi" w:hAnsi="Calibri" w:cs="Calibri"/>
                            <w:kern w:val="0"/>
                            <w:sz w:val="22"/>
                            <w:szCs w:val="22"/>
                          </w:rPr>
                          <w:t>sally.jarecke@gmail.com</w:t>
                        </w:r>
                      </w:hyperlink>
                      <w:r w:rsidR="00CE62A9"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, or it</w:t>
                      </w:r>
                      <w:r w:rsidR="00446717"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 can be dropped off in </w:t>
                      </w:r>
                    </w:p>
                    <w:p w:rsidR="00CE62A9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the</w:t>
                      </w:r>
                      <w:proofErr w:type="gramEnd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 Village Bill Drop Box at the </w:t>
                      </w:r>
                      <w:r w:rsidR="00001E8A"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Firth </w:t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Community Center </w:t>
                      </w: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front</w:t>
                      </w:r>
                      <w:proofErr w:type="gramEnd"/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 xml:space="preserve"> doors, or mailed to:</w:t>
                      </w:r>
                    </w:p>
                    <w:p w:rsidR="00001E8A" w:rsidRDefault="00001E8A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FACET</w:t>
                      </w: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PO Box 38</w:t>
                      </w:r>
                    </w:p>
                    <w:p w:rsidR="00446717" w:rsidRP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HAnsi" w:hAnsi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Firth, NE 68358</w:t>
                      </w:r>
                    </w:p>
                    <w:p w:rsidR="005D704D" w:rsidRDefault="005D704D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001E8A" w:rsidRPr="00EA409B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b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EA409B">
                        <w:rPr>
                          <w:rFonts w:ascii="Calibri" w:eastAsiaTheme="minorHAnsi" w:hAnsi="Calibri" w:cs="Calibri"/>
                          <w:b/>
                          <w:color w:val="000000"/>
                          <w:kern w:val="0"/>
                          <w:sz w:val="36"/>
                          <w:szCs w:val="36"/>
                        </w:rPr>
                        <w:t xml:space="preserve">Sponsored by FACET </w:t>
                      </w:r>
                    </w:p>
                    <w:p w:rsidR="00446717" w:rsidRDefault="00446717" w:rsidP="00446717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kern w:val="0"/>
                          <w:sz w:val="22"/>
                          <w:szCs w:val="22"/>
                        </w:rPr>
                        <w:t>(Firth Area Community Enrichment Team)</w:t>
                      </w:r>
                    </w:p>
                    <w:p w:rsidR="00C45D19" w:rsidRPr="00C45D19" w:rsidRDefault="00C45D19" w:rsidP="00446717">
                      <w:pPr>
                        <w:pStyle w:val="Heading2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E190548" wp14:editId="50EC9C68">
            <wp:simplePos x="0" y="0"/>
            <wp:positionH relativeFrom="column">
              <wp:posOffset>-647700</wp:posOffset>
            </wp:positionH>
            <wp:positionV relativeFrom="paragraph">
              <wp:posOffset>-704849</wp:posOffset>
            </wp:positionV>
            <wp:extent cx="7229475" cy="962914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62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E8A">
        <w:rPr>
          <w:noProof/>
        </w:rPr>
        <w:drawing>
          <wp:anchor distT="0" distB="0" distL="114300" distR="114300" simplePos="0" relativeHeight="251673600" behindDoc="0" locked="0" layoutInCell="1" allowOverlap="1" wp14:anchorId="2039285C" wp14:editId="4BCE1E73">
            <wp:simplePos x="0" y="0"/>
            <wp:positionH relativeFrom="margin">
              <wp:posOffset>4161155</wp:posOffset>
            </wp:positionH>
            <wp:positionV relativeFrom="paragraph">
              <wp:posOffset>342265</wp:posOffset>
            </wp:positionV>
            <wp:extent cx="1487805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296" y="21487"/>
                <wp:lineTo x="2129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E8A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2F120" wp14:editId="7D99402C">
                <wp:simplePos x="0" y="0"/>
                <wp:positionH relativeFrom="column">
                  <wp:posOffset>3956050</wp:posOffset>
                </wp:positionH>
                <wp:positionV relativeFrom="paragraph">
                  <wp:posOffset>5083175</wp:posOffset>
                </wp:positionV>
                <wp:extent cx="1837690" cy="0"/>
                <wp:effectExtent l="12700" t="6350" r="6985" b="12700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4A1B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311.5pt;margin-top:400.25pt;width:144.7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" strokecolor="#3f3151 [1607]"/>
            </w:pict>
          </mc:Fallback>
        </mc:AlternateContent>
      </w:r>
      <w:r w:rsidR="00001E8A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3FD93B" wp14:editId="5B7DB95F">
                <wp:simplePos x="0" y="0"/>
                <wp:positionH relativeFrom="column">
                  <wp:posOffset>3970655</wp:posOffset>
                </wp:positionH>
                <wp:positionV relativeFrom="paragraph">
                  <wp:posOffset>6172200</wp:posOffset>
                </wp:positionV>
                <wp:extent cx="1837690" cy="0"/>
                <wp:effectExtent l="8255" t="9525" r="11430" b="9525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5D246" id="AutoShape 21" o:spid="_x0000_s1026" type="#_x0000_t32" style="position:absolute;margin-left:312.65pt;margin-top:486pt;width:144.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" strokecolor="#3f3151 [1607]"/>
            </w:pict>
          </mc:Fallback>
        </mc:AlternateContent>
      </w:r>
      <w:r w:rsidR="00001E8A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3D64FB" wp14:editId="2B57A124">
                <wp:simplePos x="0" y="0"/>
                <wp:positionH relativeFrom="column">
                  <wp:posOffset>3935095</wp:posOffset>
                </wp:positionH>
                <wp:positionV relativeFrom="paragraph">
                  <wp:posOffset>3835400</wp:posOffset>
                </wp:positionV>
                <wp:extent cx="1837690" cy="0"/>
                <wp:effectExtent l="9525" t="6350" r="10160" b="12700"/>
                <wp:wrapNone/>
                <wp:docPr id="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50405" id="AutoShape 20" o:spid="_x0000_s1026" type="#_x0000_t32" style="position:absolute;margin-left:309.85pt;margin-top:302pt;width:144.7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" strokecolor="#3f3151 [1607]"/>
            </w:pict>
          </mc:Fallback>
        </mc:AlternateContent>
      </w:r>
      <w:r w:rsidR="00001E8A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CD9F25" wp14:editId="7A5F3534">
                <wp:simplePos x="0" y="0"/>
                <wp:positionH relativeFrom="column">
                  <wp:posOffset>3952240</wp:posOffset>
                </wp:positionH>
                <wp:positionV relativeFrom="paragraph">
                  <wp:posOffset>4438650</wp:posOffset>
                </wp:positionV>
                <wp:extent cx="1837690" cy="0"/>
                <wp:effectExtent l="9525" t="9525" r="10160" b="952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887D9" id="AutoShape 19" o:spid="_x0000_s1026" type="#_x0000_t32" style="position:absolute;margin-left:311.2pt;margin-top:349.5pt;width:144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" strokecolor="#3f3151 [1607]"/>
            </w:pict>
          </mc:Fallback>
        </mc:AlternateContent>
      </w:r>
      <w:r w:rsidR="00001E8A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3188FD7C" wp14:editId="6F713F9B">
                <wp:simplePos x="0" y="0"/>
                <wp:positionH relativeFrom="column">
                  <wp:posOffset>3722370</wp:posOffset>
                </wp:positionH>
                <wp:positionV relativeFrom="paragraph">
                  <wp:posOffset>2320925</wp:posOffset>
                </wp:positionV>
                <wp:extent cx="2355215" cy="5229860"/>
                <wp:effectExtent l="0" t="0" r="45085" b="6604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52298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D704D" w:rsidRPr="00DD2D1D" w:rsidRDefault="00DD2D1D" w:rsidP="005C24CE">
                            <w:pPr>
                              <w:pStyle w:val="Heading2"/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Saturday, June 13</w:t>
                            </w:r>
                          </w:p>
                          <w:p w:rsidR="005D704D" w:rsidRPr="00DD2D1D" w:rsidRDefault="005D704D" w:rsidP="005C24CE">
                            <w:pPr>
                              <w:spacing w:after="0"/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Firth Community Center</w:t>
                            </w:r>
                          </w:p>
                          <w:p w:rsidR="005D704D" w:rsidRPr="00DD2D1D" w:rsidRDefault="005D704D" w:rsidP="005C24CE">
                            <w:pPr>
                              <w:spacing w:after="0"/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Cost: $10</w:t>
                            </w:r>
                          </w:p>
                          <w:p w:rsidR="005C24CE" w:rsidRPr="00DD2D1D" w:rsidRDefault="005D704D" w:rsidP="005C24CE">
                            <w:pPr>
                              <w:spacing w:after="0"/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Snack provided</w:t>
                            </w:r>
                            <w:r w:rsidR="005C24CE"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by:</w:t>
                            </w:r>
                          </w:p>
                          <w:p w:rsidR="005D704D" w:rsidRPr="00DD2D1D" w:rsidRDefault="005C24CE" w:rsidP="005C24CE">
                            <w:pPr>
                              <w:spacing w:after="0"/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Lakeview Assisted Living</w:t>
                            </w:r>
                          </w:p>
                          <w:p w:rsidR="003E03F2" w:rsidRPr="00DD2D1D" w:rsidRDefault="003E03F2" w:rsidP="005C24CE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3E03F2" w:rsidRPr="00DD2D1D" w:rsidRDefault="005D704D" w:rsidP="005C24CE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PRE-REGISTRATION IS REQUIRED</w:t>
                            </w:r>
                          </w:p>
                          <w:p w:rsidR="003E03F2" w:rsidRPr="00DD2D1D" w:rsidRDefault="003E03F2" w:rsidP="005C24CE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Cs w:val="18"/>
                              </w:rPr>
                            </w:pPr>
                          </w:p>
                          <w:p w:rsidR="003E03F2" w:rsidRPr="00DD2D1D" w:rsidRDefault="003E03F2" w:rsidP="005C24CE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Recommended for ages 3 and up</w:t>
                            </w:r>
                          </w:p>
                          <w:p w:rsidR="003E03F2" w:rsidRPr="00DD2D1D" w:rsidRDefault="003E03F2" w:rsidP="005C24CE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Cs w:val="18"/>
                              </w:rPr>
                            </w:pPr>
                          </w:p>
                          <w:p w:rsidR="003E03F2" w:rsidRPr="00DD2D1D" w:rsidRDefault="003E03F2" w:rsidP="005C24CE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Crafters </w:t>
                            </w:r>
                            <w:r w:rsidR="005C24CE"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must </w:t>
                            </w: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be able to draw, cut, glue, paint, etc. with minimal assistance.</w:t>
                            </w:r>
                          </w:p>
                          <w:p w:rsidR="003E03F2" w:rsidRPr="00DD2D1D" w:rsidRDefault="003E03F2" w:rsidP="005C24CE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Cs w:val="18"/>
                              </w:rPr>
                            </w:pPr>
                          </w:p>
                          <w:p w:rsidR="003E03F2" w:rsidRPr="00DD2D1D" w:rsidRDefault="003E03F2" w:rsidP="005C24CE">
                            <w:pPr>
                              <w:jc w:val="center"/>
                              <w:rPr>
                                <w:rFonts w:ascii="Calibri" w:eastAsiaTheme="minorHAnsi" w:hAnsi="Calibri" w:cs="Calibri"/>
                                <w:bCs/>
                                <w:color w:val="365F91" w:themeColor="accent1" w:themeShade="BF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Parents can drop off the</w:t>
                            </w:r>
                            <w:r w:rsidR="00DD2D1D"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ir children for 1 hour of</w:t>
                            </w:r>
                            <w:r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supe</w:t>
                            </w:r>
                            <w:r w:rsidR="00DD2D1D" w:rsidRPr="00DD2D1D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rvised crafting!</w:t>
                            </w:r>
                          </w:p>
                          <w:p w:rsidR="005D704D" w:rsidRPr="005D704D" w:rsidRDefault="005D704D" w:rsidP="005D704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  <w:p w:rsidR="005D704D" w:rsidRDefault="005D70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8FD7C" id="Text Box 18" o:spid="_x0000_s1027" type="#_x0000_t202" style="position:absolute;margin-left:293.1pt;margin-top:182.75pt;width:185.45pt;height:411.8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" fillcolor="#daeef3 [664]" strokecolor="#548dd4 [1951]" strokeweight="1pt">
                <v:shadow on="t" color="#3f3151 [1607]" opacity=".5" offset="1pt"/>
                <v:textbox>
                  <w:txbxContent>
                    <w:p w:rsidR="005D704D" w:rsidRPr="00DD2D1D" w:rsidRDefault="00DD2D1D" w:rsidP="005C24CE">
                      <w:pPr>
                        <w:pStyle w:val="Heading2"/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Saturday, June 13</w:t>
                      </w:r>
                    </w:p>
                    <w:p w:rsidR="005D704D" w:rsidRPr="00DD2D1D" w:rsidRDefault="005D704D" w:rsidP="005C24CE">
                      <w:pPr>
                        <w:spacing w:after="0"/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Firth Community Center</w:t>
                      </w:r>
                    </w:p>
                    <w:p w:rsidR="005D704D" w:rsidRPr="00DD2D1D" w:rsidRDefault="005D704D" w:rsidP="005C24CE">
                      <w:pPr>
                        <w:spacing w:after="0"/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Cost: $10</w:t>
                      </w:r>
                    </w:p>
                    <w:p w:rsidR="005C24CE" w:rsidRPr="00DD2D1D" w:rsidRDefault="005D704D" w:rsidP="005C24CE">
                      <w:pPr>
                        <w:spacing w:after="0"/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Snack provided</w:t>
                      </w:r>
                      <w:r w:rsidR="005C24CE"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by:</w:t>
                      </w:r>
                    </w:p>
                    <w:p w:rsidR="005D704D" w:rsidRPr="00DD2D1D" w:rsidRDefault="005C24CE" w:rsidP="005C24CE">
                      <w:pPr>
                        <w:spacing w:after="0"/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Lakeview Assisted Living</w:t>
                      </w:r>
                    </w:p>
                    <w:p w:rsidR="003E03F2" w:rsidRPr="00DD2D1D" w:rsidRDefault="003E03F2" w:rsidP="005C24CE">
                      <w:pPr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  <w:p w:rsidR="003E03F2" w:rsidRPr="00DD2D1D" w:rsidRDefault="005D704D" w:rsidP="005C24CE">
                      <w:pPr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PRE-REGISTRATION IS REQUIRED</w:t>
                      </w:r>
                    </w:p>
                    <w:p w:rsidR="003E03F2" w:rsidRPr="00DD2D1D" w:rsidRDefault="003E03F2" w:rsidP="005C24CE">
                      <w:pPr>
                        <w:jc w:val="center"/>
                        <w:rPr>
                          <w:b/>
                          <w:color w:val="365F91" w:themeColor="accent1" w:themeShade="BF"/>
                          <w:szCs w:val="18"/>
                        </w:rPr>
                      </w:pPr>
                    </w:p>
                    <w:p w:rsidR="003E03F2" w:rsidRPr="00DD2D1D" w:rsidRDefault="003E03F2" w:rsidP="005C24CE">
                      <w:pPr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Recommended for ages 3 and up</w:t>
                      </w:r>
                    </w:p>
                    <w:p w:rsidR="003E03F2" w:rsidRPr="00DD2D1D" w:rsidRDefault="003E03F2" w:rsidP="005C24CE">
                      <w:pPr>
                        <w:jc w:val="center"/>
                        <w:rPr>
                          <w:b/>
                          <w:color w:val="365F91" w:themeColor="accent1" w:themeShade="BF"/>
                          <w:szCs w:val="18"/>
                        </w:rPr>
                      </w:pPr>
                    </w:p>
                    <w:p w:rsidR="003E03F2" w:rsidRPr="00DD2D1D" w:rsidRDefault="003E03F2" w:rsidP="005C24CE">
                      <w:pPr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Crafters </w:t>
                      </w:r>
                      <w:r w:rsidR="005C24CE"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must </w:t>
                      </w: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be able to draw, cut, glue, paint, etc. with minimal assistance.</w:t>
                      </w:r>
                    </w:p>
                    <w:p w:rsidR="003E03F2" w:rsidRPr="00DD2D1D" w:rsidRDefault="003E03F2" w:rsidP="005C24CE">
                      <w:pPr>
                        <w:jc w:val="center"/>
                        <w:rPr>
                          <w:b/>
                          <w:color w:val="365F91" w:themeColor="accent1" w:themeShade="BF"/>
                          <w:szCs w:val="18"/>
                        </w:rPr>
                      </w:pPr>
                    </w:p>
                    <w:p w:rsidR="003E03F2" w:rsidRPr="00DD2D1D" w:rsidRDefault="003E03F2" w:rsidP="005C24CE">
                      <w:pPr>
                        <w:jc w:val="center"/>
                        <w:rPr>
                          <w:rFonts w:ascii="Calibri" w:eastAsiaTheme="minorHAnsi" w:hAnsi="Calibri" w:cs="Calibri"/>
                          <w:bCs/>
                          <w:color w:val="365F91" w:themeColor="accent1" w:themeShade="BF"/>
                          <w:kern w:val="0"/>
                          <w:sz w:val="22"/>
                          <w:szCs w:val="22"/>
                        </w:rPr>
                      </w:pP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Parents can drop off the</w:t>
                      </w:r>
                      <w:r w:rsidR="00DD2D1D"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ir children for 1 hour of</w:t>
                      </w:r>
                      <w:r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supe</w:t>
                      </w:r>
                      <w:r w:rsidR="00DD2D1D" w:rsidRPr="00DD2D1D">
                        <w:rPr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rvised crafting!</w:t>
                      </w:r>
                    </w:p>
                    <w:p w:rsidR="005D704D" w:rsidRPr="005D704D" w:rsidRDefault="005D704D" w:rsidP="005D704D">
                      <w:pPr>
                        <w:jc w:val="center"/>
                        <w:rPr>
                          <w:rFonts w:asciiTheme="majorHAnsi" w:hAnsiTheme="majorHAnsi"/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  <w:p w:rsidR="005D704D" w:rsidRDefault="005D704D"/>
                  </w:txbxContent>
                </v:textbox>
              </v:shape>
            </w:pict>
          </mc:Fallback>
        </mc:AlternateContent>
      </w:r>
    </w:p>
    <w:sectPr w:rsidR="00132A0B" w:rsidSect="00132A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17"/>
    <w:rsid w:val="00001E8A"/>
    <w:rsid w:val="00005B7E"/>
    <w:rsid w:val="00132A0B"/>
    <w:rsid w:val="001E5BEB"/>
    <w:rsid w:val="001F1203"/>
    <w:rsid w:val="002A2B83"/>
    <w:rsid w:val="00354966"/>
    <w:rsid w:val="003E03F2"/>
    <w:rsid w:val="00446717"/>
    <w:rsid w:val="00460E76"/>
    <w:rsid w:val="00554C97"/>
    <w:rsid w:val="005C24CE"/>
    <w:rsid w:val="005D704D"/>
    <w:rsid w:val="007E6275"/>
    <w:rsid w:val="00857B9F"/>
    <w:rsid w:val="00894721"/>
    <w:rsid w:val="00903BDA"/>
    <w:rsid w:val="009D5464"/>
    <w:rsid w:val="00A17E50"/>
    <w:rsid w:val="00BB4883"/>
    <w:rsid w:val="00C45D19"/>
    <w:rsid w:val="00CE62A9"/>
    <w:rsid w:val="00DA320F"/>
    <w:rsid w:val="00DC6099"/>
    <w:rsid w:val="00DD2D1D"/>
    <w:rsid w:val="00EA409B"/>
    <w:rsid w:val="00EF5686"/>
    <w:rsid w:val="00F6170B"/>
    <w:rsid w:val="00F9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F2A87E-1BD2-41E3-AD1E-B4A3EFE6C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BEB"/>
    <w:pPr>
      <w:widowControl w:val="0"/>
      <w:spacing w:line="285" w:lineRule="auto"/>
    </w:pPr>
    <w:rPr>
      <w:rFonts w:eastAsia="Times New Roman" w:cs="Times New Roman"/>
      <w:color w:val="333333"/>
      <w:kern w:val="28"/>
      <w:sz w:val="1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EB"/>
    <w:pPr>
      <w:spacing w:after="0"/>
      <w:outlineLvl w:val="0"/>
    </w:pPr>
    <w:rPr>
      <w:rFonts w:asciiTheme="majorHAnsi" w:hAnsiTheme="majorHAnsi"/>
      <w:color w:val="6CBA2C"/>
      <w:sz w:val="100"/>
      <w:szCs w:val="100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1E5BEB"/>
    <w:pPr>
      <w:widowControl w:val="0"/>
      <w:outlineLvl w:val="1"/>
    </w:pPr>
    <w:rPr>
      <w:rFonts w:asciiTheme="majorHAnsi" w:hAnsiTheme="majorHAnsi"/>
    </w:rPr>
  </w:style>
  <w:style w:type="paragraph" w:styleId="Heading3">
    <w:name w:val="heading 3"/>
    <w:link w:val="Heading3Char"/>
    <w:uiPriority w:val="9"/>
    <w:qFormat/>
    <w:rsid w:val="00C45D19"/>
    <w:pPr>
      <w:spacing w:after="0" w:line="285" w:lineRule="auto"/>
      <w:outlineLvl w:val="2"/>
    </w:pPr>
    <w:rPr>
      <w:rFonts w:ascii="Candara" w:eastAsia="Times New Roman" w:hAnsi="Candara" w:cs="Times New Roman"/>
      <w:color w:val="6CBA2C"/>
      <w:kern w:val="28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45D19"/>
    <w:rPr>
      <w:rFonts w:ascii="Candara" w:eastAsia="Times New Roman" w:hAnsi="Candara" w:cs="Times New Roman"/>
      <w:color w:val="6CBA2C"/>
      <w:kern w:val="28"/>
      <w:sz w:val="30"/>
      <w:szCs w:val="30"/>
    </w:rPr>
  </w:style>
  <w:style w:type="paragraph" w:styleId="BodyText3">
    <w:name w:val="Body Text 3"/>
    <w:link w:val="BodyText3Char"/>
    <w:uiPriority w:val="99"/>
    <w:semiHidden/>
    <w:unhideWhenUsed/>
    <w:rsid w:val="00C45D19"/>
    <w:pPr>
      <w:spacing w:line="285" w:lineRule="auto"/>
    </w:pPr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45D19"/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E5BEB"/>
    <w:rPr>
      <w:rFonts w:asciiTheme="majorHAnsi" w:eastAsia="Times New Roman" w:hAnsiTheme="majorHAnsi" w:cs="Times New Roman"/>
      <w:color w:val="6CBA2C"/>
      <w:kern w:val="28"/>
      <w:sz w:val="100"/>
      <w:szCs w:val="100"/>
    </w:rPr>
  </w:style>
  <w:style w:type="character" w:customStyle="1" w:styleId="Heading2Char">
    <w:name w:val="Heading 2 Char"/>
    <w:basedOn w:val="DefaultParagraphFont"/>
    <w:link w:val="Heading2"/>
    <w:uiPriority w:val="9"/>
    <w:rsid w:val="001E5BEB"/>
    <w:rPr>
      <w:rFonts w:asciiTheme="majorHAnsi" w:eastAsia="Times New Roman" w:hAnsiTheme="majorHAnsi" w:cs="Times New Roman"/>
      <w:color w:val="6CBA2C"/>
      <w:kern w:val="28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E62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ally.jarecke@gmail.com" TargetMode="External"/><Relationship Id="rId5" Type="http://schemas.openxmlformats.org/officeDocument/2006/relationships/hyperlink" Target="mailto:sally.jarecke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\AppData\Roaming\Microsoft\Templates\Party%20menu%20(Flora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512098B-108B-4358-8132-93C765727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Party menu (Floral design).dotx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Party menu (floral design)</vt:lpstr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Sally Jarecke</dc:creator>
  <cp:keywords/>
  <cp:lastModifiedBy>Jill Hoefler-Clerk, Mike Hoefler-Treasurer</cp:lastModifiedBy>
  <cp:revision>2</cp:revision>
  <cp:lastPrinted>2008-04-30T20:28:00Z</cp:lastPrinted>
  <dcterms:created xsi:type="dcterms:W3CDTF">2015-05-28T15:21:00Z</dcterms:created>
  <dcterms:modified xsi:type="dcterms:W3CDTF">2015-05-28T15:21:00Z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TC102695839990</vt:lpwstr>
  </property>
</Properties>
</file>